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52" w:rsidRPr="0018248B" w:rsidRDefault="00C25352" w:rsidP="00C25352">
      <w:pPr>
        <w:rPr>
          <w:rFonts w:ascii="Arial" w:hAnsi="Arial" w:cs="Arial"/>
          <w:sz w:val="24"/>
          <w:szCs w:val="24"/>
          <w:rtl/>
        </w:rPr>
      </w:pPr>
      <w:bookmarkStart w:id="0" w:name="_GoBack"/>
      <w:bookmarkEnd w:id="0"/>
    </w:p>
    <w:p w:rsidR="00892EBD" w:rsidRPr="0018248B" w:rsidRDefault="00892EBD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C25352" w:rsidRPr="0018248B" w:rsidRDefault="00C25352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3F5D1B" w:rsidRPr="00631BA2" w:rsidRDefault="005B5F98" w:rsidP="002E2705">
      <w:pPr>
        <w:jc w:val="both"/>
        <w:rPr>
          <w:rFonts w:ascii="Arial" w:hAnsi="Arial"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u w:val="single"/>
          <w:rtl/>
        </w:rPr>
        <w:t xml:space="preserve">הודעה בדבר </w:t>
      </w:r>
      <w:r w:rsidR="0051577A" w:rsidRPr="00631BA2">
        <w:rPr>
          <w:rFonts w:ascii="Arial" w:hAnsi="Arial" w:hint="cs"/>
          <w:sz w:val="24"/>
          <w:szCs w:val="24"/>
          <w:u w:val="single"/>
          <w:rtl/>
        </w:rPr>
        <w:t>כ</w:t>
      </w:r>
      <w:r w:rsidRPr="00631BA2">
        <w:rPr>
          <w:rFonts w:ascii="Arial" w:hAnsi="Arial" w:hint="cs"/>
          <w:sz w:val="24"/>
          <w:szCs w:val="24"/>
          <w:u w:val="single"/>
          <w:rtl/>
        </w:rPr>
        <w:t>וונה ל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 xml:space="preserve">התקשרות עם 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>"עולמית" שהינה חברת בת של ה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>סוכנות היהודית בנושא הפעלת תכנית ח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 xml:space="preserve">י"ל לשנת </w:t>
      </w:r>
      <w:r w:rsidR="002E2705">
        <w:rPr>
          <w:rFonts w:ascii="Arial" w:hAnsi="Arial" w:hint="cs"/>
          <w:sz w:val="24"/>
          <w:szCs w:val="24"/>
          <w:u w:val="single"/>
          <w:rtl/>
        </w:rPr>
        <w:t>2022</w:t>
      </w:r>
    </w:p>
    <w:p w:rsidR="0035267C" w:rsidRPr="00631BA2" w:rsidRDefault="0035267C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Pr="00631BA2" w:rsidRDefault="005B5F98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35267C" w:rsidRPr="00631BA2" w:rsidRDefault="0035267C" w:rsidP="0035267C">
      <w:pPr>
        <w:spacing w:line="360" w:lineRule="auto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 xml:space="preserve">חיזוק והעצמת הקשר של תלמידים יהודיים בעולם עם מדינת ישראל באמצעות פעולות </w:t>
      </w:r>
    </w:p>
    <w:p w:rsidR="00C25352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sz w:val="24"/>
          <w:szCs w:val="24"/>
          <w:rtl/>
        </w:rPr>
        <w:t xml:space="preserve"> חינוכיות בית ספריות, בדרך מקוונת חווייתית ובאמצעות ביקורים בישראל</w:t>
      </w:r>
    </w:p>
    <w:p w:rsidR="0035267C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</w:p>
    <w:p w:rsidR="00892EBD" w:rsidRPr="00631BA2" w:rsidRDefault="00892EBD" w:rsidP="00A57CF7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  <w:r w:rsidRPr="00631BA2">
        <w:rPr>
          <w:rFonts w:ascii="Arial" w:hAnsi="Arial"/>
          <w:sz w:val="24"/>
          <w:szCs w:val="24"/>
          <w:rtl/>
        </w:rPr>
        <w:t xml:space="preserve"> :</w:t>
      </w:r>
    </w:p>
    <w:p w:rsidR="0035267C" w:rsidRPr="00631BA2" w:rsidRDefault="0035267C" w:rsidP="0035267C">
      <w:pPr>
        <w:spacing w:line="360" w:lineRule="auto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 xml:space="preserve"> תכנית חי"ל היא תכנית חינוכית לימודית המסייעת לבתי הספר יהודיים בתפוצות לחזק ולהעצים את  נושא ישראל בקרב תלמידים יהודיים בבתי ספר תיכוניים.  באמצעות פעולות חינוכיות – לימודיות   </w:t>
      </w:r>
    </w:p>
    <w:p w:rsidR="0035267C" w:rsidRPr="00631BA2" w:rsidRDefault="0035267C" w:rsidP="0035267C">
      <w:pPr>
        <w:spacing w:line="360" w:lineRule="auto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>הקשורות בנושאים ישראלים אנחנו מביאים אל בתי הספר את ישראל ואת ישראל אל בתי הספר</w:t>
      </w:r>
    </w:p>
    <w:p w:rsidR="00783D1E" w:rsidRPr="00631BA2" w:rsidRDefault="00783D1E" w:rsidP="00E75D53">
      <w:pPr>
        <w:jc w:val="both"/>
        <w:rPr>
          <w:rFonts w:ascii="Arial" w:hAnsi="Arial"/>
          <w:sz w:val="24"/>
          <w:szCs w:val="24"/>
          <w:u w:val="single"/>
          <w:rtl/>
        </w:rPr>
      </w:pPr>
    </w:p>
    <w:p w:rsidR="00E75D53" w:rsidRPr="00631BA2" w:rsidRDefault="00E75D53" w:rsidP="00E75D53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75D53" w:rsidRPr="00631BA2" w:rsidRDefault="003A6165" w:rsidP="00C25352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sz w:val="24"/>
          <w:szCs w:val="24"/>
          <w:rtl/>
        </w:rPr>
        <w:t>התכנית מיועדת לתלמידים יהודים בכיתות  ז'-י"ב  בבתי ספר יהודיים-יומיים בתפוצות</w:t>
      </w:r>
    </w:p>
    <w:p w:rsidR="004C20C9" w:rsidRPr="00631BA2" w:rsidRDefault="004C20C9" w:rsidP="00C25352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>התוכנית פועלת במדינות : אירופה, אמריקה הלטינית, דרום אפריקה ומרוקו.</w:t>
      </w:r>
    </w:p>
    <w:p w:rsidR="003A6165" w:rsidRPr="00631BA2" w:rsidRDefault="003A6165" w:rsidP="00C25352">
      <w:pPr>
        <w:jc w:val="both"/>
        <w:rPr>
          <w:rFonts w:ascii="Arial" w:hAnsi="Arial"/>
          <w:sz w:val="24"/>
          <w:szCs w:val="24"/>
          <w:rtl/>
        </w:rPr>
      </w:pPr>
    </w:p>
    <w:p w:rsidR="00E75D53" w:rsidRPr="00631BA2" w:rsidRDefault="00E75D53" w:rsidP="00C2535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0F0F1B" w:rsidRPr="00631BA2" w:rsidRDefault="0035267C" w:rsidP="003A6165">
      <w:pPr>
        <w:pStyle w:val="a6"/>
        <w:numPr>
          <w:ilvl w:val="0"/>
          <w:numId w:val="4"/>
        </w:numPr>
        <w:rPr>
          <w:rFonts w:ascii="Arial" w:hAnsi="Arial"/>
          <w:sz w:val="24"/>
          <w:szCs w:val="24"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"עולמית" שהינה חברת בת של </w:t>
      </w:r>
      <w:r w:rsidR="000F0F1B" w:rsidRPr="00631BA2">
        <w:rPr>
          <w:rFonts w:ascii="Arial" w:hAnsi="Arial"/>
          <w:sz w:val="24"/>
          <w:szCs w:val="24"/>
          <w:rtl/>
        </w:rPr>
        <w:t xml:space="preserve">הסוכנות היהודית הינה בעלת </w:t>
      </w:r>
      <w:r w:rsidR="00DA0ECE" w:rsidRPr="00631BA2">
        <w:rPr>
          <w:rFonts w:ascii="Arial" w:hAnsi="Arial" w:hint="cs"/>
          <w:sz w:val="24"/>
          <w:szCs w:val="24"/>
          <w:rtl/>
        </w:rPr>
        <w:t xml:space="preserve">ידע, </w:t>
      </w:r>
      <w:r w:rsidR="000F0F1B" w:rsidRPr="00631BA2">
        <w:rPr>
          <w:rFonts w:ascii="Arial" w:hAnsi="Arial"/>
          <w:sz w:val="24"/>
          <w:szCs w:val="24"/>
          <w:rtl/>
        </w:rPr>
        <w:t xml:space="preserve">ניסיון וכישורים </w:t>
      </w:r>
      <w:r w:rsidR="00DA0ECE" w:rsidRPr="00631BA2">
        <w:rPr>
          <w:rFonts w:ascii="Arial" w:hAnsi="Arial"/>
          <w:sz w:val="24"/>
          <w:szCs w:val="24"/>
          <w:rtl/>
        </w:rPr>
        <w:t>בהפעלת מערכות חינוך יהודי בגולה</w:t>
      </w:r>
      <w:r w:rsidR="000F0F1B" w:rsidRPr="00631BA2">
        <w:rPr>
          <w:rFonts w:ascii="Arial" w:hAnsi="Arial"/>
          <w:sz w:val="24"/>
          <w:szCs w:val="24"/>
          <w:rtl/>
        </w:rPr>
        <w:t>.</w:t>
      </w:r>
    </w:p>
    <w:p w:rsidR="00354D79" w:rsidRPr="00631BA2" w:rsidRDefault="00354D79" w:rsidP="0035267C">
      <w:pPr>
        <w:pStyle w:val="a6"/>
        <w:numPr>
          <w:ilvl w:val="0"/>
          <w:numId w:val="4"/>
        </w:numPr>
        <w:jc w:val="both"/>
        <w:rPr>
          <w:rFonts w:ascii="Arial" w:hAnsi="Arial"/>
          <w:sz w:val="24"/>
          <w:szCs w:val="24"/>
        </w:rPr>
      </w:pPr>
      <w:r w:rsidRPr="00631BA2">
        <w:rPr>
          <w:rFonts w:ascii="Arial" w:hAnsi="Arial"/>
          <w:sz w:val="24"/>
          <w:szCs w:val="24"/>
          <w:rtl/>
        </w:rPr>
        <w:t xml:space="preserve">ניסיון 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רב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שנים של </w:t>
      </w:r>
      <w:r w:rsidRPr="00631BA2">
        <w:rPr>
          <w:rFonts w:ascii="Arial" w:hAnsi="Arial"/>
          <w:sz w:val="24"/>
          <w:szCs w:val="24"/>
          <w:rtl/>
        </w:rPr>
        <w:t xml:space="preserve">הפעלת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תכנית </w:t>
      </w:r>
      <w:r w:rsidRPr="00631BA2">
        <w:rPr>
          <w:rFonts w:ascii="Arial" w:hAnsi="Arial"/>
          <w:sz w:val="24"/>
          <w:szCs w:val="24"/>
          <w:rtl/>
        </w:rPr>
        <w:t>ח</w:t>
      </w:r>
      <w:r w:rsidR="0035267C" w:rsidRPr="00631BA2">
        <w:rPr>
          <w:rFonts w:ascii="Arial" w:hAnsi="Arial" w:hint="cs"/>
          <w:sz w:val="24"/>
          <w:szCs w:val="24"/>
          <w:rtl/>
        </w:rPr>
        <w:t xml:space="preserve">י"ל </w:t>
      </w:r>
      <w:r w:rsidR="000F0F1B" w:rsidRPr="00631BA2">
        <w:rPr>
          <w:rFonts w:ascii="Arial" w:hAnsi="Arial" w:hint="cs"/>
          <w:sz w:val="24"/>
          <w:szCs w:val="24"/>
          <w:rtl/>
        </w:rPr>
        <w:t>מוכח כ</w:t>
      </w:r>
      <w:r w:rsidR="00E55595" w:rsidRPr="00631BA2">
        <w:rPr>
          <w:rFonts w:ascii="Arial" w:hAnsi="Arial" w:hint="cs"/>
          <w:sz w:val="24"/>
          <w:szCs w:val="24"/>
          <w:rtl/>
        </w:rPr>
        <w:t>מקצועי ו</w:t>
      </w:r>
      <w:r w:rsidR="000F0F1B" w:rsidRPr="00631BA2">
        <w:rPr>
          <w:rFonts w:ascii="Arial" w:hAnsi="Arial" w:hint="cs"/>
          <w:sz w:val="24"/>
          <w:szCs w:val="24"/>
          <w:rtl/>
        </w:rPr>
        <w:t>מוצלח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 ומאפשר את השגת מטרות התכנית.</w:t>
      </w:r>
    </w:p>
    <w:p w:rsidR="00354D79" w:rsidRPr="00631BA2" w:rsidRDefault="00354D79" w:rsidP="00354D79">
      <w:pPr>
        <w:ind w:left="360"/>
        <w:jc w:val="both"/>
        <w:rPr>
          <w:rFonts w:ascii="Arial" w:hAnsi="Arial"/>
          <w:sz w:val="24"/>
          <w:szCs w:val="24"/>
        </w:rPr>
      </w:pPr>
    </w:p>
    <w:p w:rsidR="0035267C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18248B" w:rsidP="00354D79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</w:t>
      </w:r>
      <w:r w:rsidR="003F5D1B"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3F5D1B" w:rsidRDefault="003F5D1B" w:rsidP="002E2705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התקשרות לשנת </w:t>
      </w:r>
      <w:r w:rsidR="0035267C" w:rsidRPr="00631BA2">
        <w:rPr>
          <w:rFonts w:ascii="Arial" w:hAnsi="Arial" w:hint="cs"/>
          <w:sz w:val="24"/>
          <w:szCs w:val="24"/>
          <w:rtl/>
        </w:rPr>
        <w:t>202</w:t>
      </w:r>
      <w:r w:rsidR="002E2705">
        <w:rPr>
          <w:rFonts w:ascii="Arial" w:hAnsi="Arial" w:hint="cs"/>
          <w:sz w:val="24"/>
          <w:szCs w:val="24"/>
          <w:rtl/>
        </w:rPr>
        <w:t>2</w:t>
      </w:r>
    </w:p>
    <w:p w:rsidR="002E2705" w:rsidRPr="00631BA2" w:rsidRDefault="002E2705" w:rsidP="002E2705">
      <w:pPr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3F5D1B" w:rsidP="003F5D1B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נימוקים </w:t>
      </w:r>
      <w:proofErr w:type="spellStart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לסייווג</w:t>
      </w:r>
      <w:proofErr w:type="spellEnd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 ההתקשרות כהתקשרות למטרות ציבוריות</w:t>
      </w:r>
    </w:p>
    <w:p w:rsidR="005B5F98" w:rsidRPr="00631BA2" w:rsidRDefault="003F5D1B" w:rsidP="006E1373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ההתקשרות היא לצורך ביצוע המטרות הציבוריות </w:t>
      </w:r>
      <w:r w:rsidR="00AA74B0" w:rsidRPr="00631BA2">
        <w:rPr>
          <w:rFonts w:ascii="Arial" w:hAnsi="Arial" w:hint="cs"/>
          <w:sz w:val="24"/>
          <w:szCs w:val="24"/>
          <w:rtl/>
        </w:rPr>
        <w:t xml:space="preserve">שמנויות </w:t>
      </w:r>
      <w:r w:rsidR="006E1373">
        <w:rPr>
          <w:rFonts w:ascii="Arial" w:hAnsi="Arial" w:hint="cs"/>
          <w:sz w:val="24"/>
          <w:szCs w:val="24"/>
          <w:rtl/>
        </w:rPr>
        <w:t xml:space="preserve">בסעיף 1(ה) לאמנה שנחתמה בין ממשלת ישראל והסוכנות היהודית : "אחזקה ותמיכה בישראל ומחוץ לישראל, של מוסדות תרבות, חינוך, מדע, </w:t>
      </w:r>
      <w:proofErr w:type="spellStart"/>
      <w:r w:rsidR="006E1373">
        <w:rPr>
          <w:rFonts w:ascii="Arial" w:hAnsi="Arial" w:hint="cs"/>
          <w:sz w:val="24"/>
          <w:szCs w:val="24"/>
          <w:rtl/>
        </w:rPr>
        <w:t>דת,ספורט</w:t>
      </w:r>
      <w:proofErr w:type="spellEnd"/>
      <w:r w:rsidR="006E1373">
        <w:rPr>
          <w:rFonts w:ascii="Arial" w:hAnsi="Arial" w:hint="cs"/>
          <w:sz w:val="24"/>
          <w:szCs w:val="24"/>
          <w:rtl/>
        </w:rPr>
        <w:t xml:space="preserve"> ומוסדות למתן שירותים חברתיים". </w:t>
      </w:r>
    </w:p>
    <w:p w:rsidR="00FF0C9F" w:rsidRPr="00631BA2" w:rsidRDefault="00FF0C9F" w:rsidP="005B5F98">
      <w:pPr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5B5F98">
      <w:pPr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FF0C9F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היקף ההתקשרות :</w:t>
      </w:r>
    </w:p>
    <w:p w:rsidR="00FF0C9F" w:rsidRPr="00631BA2" w:rsidRDefault="00FF0C9F" w:rsidP="002E2705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התכנית מסתכמת בסכום של </w:t>
      </w:r>
      <w:r w:rsidR="002E2705">
        <w:rPr>
          <w:rFonts w:ascii="Arial" w:hAnsi="Arial" w:hint="cs"/>
          <w:sz w:val="24"/>
          <w:szCs w:val="24"/>
          <w:rtl/>
        </w:rPr>
        <w:t>11,800,000</w:t>
      </w:r>
      <w:r w:rsidRPr="00631BA2">
        <w:rPr>
          <w:rFonts w:ascii="Arial" w:hAnsi="Arial"/>
          <w:sz w:val="24"/>
          <w:szCs w:val="24"/>
          <w:rtl/>
        </w:rPr>
        <w:t xml:space="preserve"> ₪ </w:t>
      </w:r>
      <w:r w:rsidRPr="00631BA2">
        <w:rPr>
          <w:rFonts w:ascii="Arial" w:hAnsi="Arial" w:hint="cs"/>
          <w:sz w:val="24"/>
          <w:szCs w:val="24"/>
          <w:rtl/>
        </w:rPr>
        <w:t xml:space="preserve">עפ"י התקציב הקיים </w:t>
      </w:r>
    </w:p>
    <w:p w:rsidR="00702131" w:rsidRPr="00631BA2" w:rsidRDefault="00702131" w:rsidP="00FF0C9F">
      <w:pPr>
        <w:jc w:val="both"/>
        <w:rPr>
          <w:rFonts w:ascii="Arial" w:hAnsi="Arial"/>
          <w:sz w:val="24"/>
          <w:szCs w:val="24"/>
          <w:rtl/>
        </w:rPr>
      </w:pPr>
    </w:p>
    <w:p w:rsidR="00631BA2" w:rsidRPr="00631BA2" w:rsidRDefault="00631BA2" w:rsidP="00550CA0">
      <w:pPr>
        <w:ind w:left="84"/>
        <w:rPr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*</w:t>
      </w:r>
      <w:r w:rsidR="00702131" w:rsidRPr="00631BA2">
        <w:rPr>
          <w:rFonts w:ascii="Arial" w:hAnsi="Arial" w:hint="cs"/>
          <w:sz w:val="24"/>
          <w:szCs w:val="24"/>
          <w:rtl/>
        </w:rPr>
        <w:t>במידה וסעיף ביקור לימודי המתוקצב בתוכנית העבודה לא יבוצע התקציב יופחת מעלות התוכנית.</w:t>
      </w:r>
    </w:p>
    <w:p w:rsidR="00702131" w:rsidRPr="00631BA2" w:rsidRDefault="00631BA2" w:rsidP="00631BA2">
      <w:pPr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*</w:t>
      </w:r>
      <w:r w:rsidRPr="00631BA2">
        <w:rPr>
          <w:rFonts w:hint="cs"/>
          <w:sz w:val="24"/>
          <w:szCs w:val="24"/>
          <w:rtl/>
        </w:rPr>
        <w:t>במידה וסעיף נסיעות פיקוח והדרכה המתוקצב בתוכנית העבודה לא יבוצע התקציב יופחת</w:t>
      </w:r>
      <w:r>
        <w:rPr>
          <w:rFonts w:ascii="Arial" w:hAnsi="Arial" w:hint="cs"/>
          <w:sz w:val="24"/>
          <w:szCs w:val="24"/>
          <w:rtl/>
        </w:rPr>
        <w:t xml:space="preserve"> מעלות התוכנית.</w:t>
      </w:r>
    </w:p>
    <w:p w:rsidR="00FF0C9F" w:rsidRPr="00631BA2" w:rsidRDefault="00631BA2" w:rsidP="00631BA2">
      <w:pPr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</w:t>
      </w:r>
    </w:p>
    <w:p w:rsidR="0018248B" w:rsidRPr="00631BA2" w:rsidRDefault="00FF0C9F" w:rsidP="002E2705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תקנה תקציבית </w:t>
      </w:r>
      <w:r w:rsidR="002E2705">
        <w:rPr>
          <w:rFonts w:ascii="Arial" w:hAnsi="Arial" w:hint="cs"/>
          <w:sz w:val="24"/>
          <w:szCs w:val="24"/>
          <w:rtl/>
        </w:rPr>
        <w:t xml:space="preserve"> 20600218 </w:t>
      </w:r>
      <w:r w:rsidRPr="00631BA2">
        <w:rPr>
          <w:rFonts w:ascii="Arial" w:hAnsi="Arial" w:hint="cs"/>
          <w:sz w:val="24"/>
          <w:szCs w:val="24"/>
          <w:rtl/>
        </w:rPr>
        <w:t>מרכז קרנות</w:t>
      </w:r>
      <w:r w:rsidR="002E2705">
        <w:rPr>
          <w:rFonts w:ascii="Arial" w:hAnsi="Arial" w:hint="cs"/>
          <w:sz w:val="24"/>
          <w:szCs w:val="24"/>
          <w:rtl/>
        </w:rPr>
        <w:t xml:space="preserve"> 200016113</w:t>
      </w:r>
    </w:p>
    <w:sectPr w:rsidR="0018248B" w:rsidRPr="00631BA2" w:rsidSect="00A57CF7">
      <w:headerReference w:type="default" r:id="rId8"/>
      <w:footerReference w:type="default" r:id="rId9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6FC2" w:rsidRDefault="00616FC2">
      <w:r>
        <w:separator/>
      </w:r>
    </w:p>
  </w:endnote>
  <w:endnote w:type="continuationSeparator" w:id="0">
    <w:p w:rsidR="00616FC2" w:rsidRDefault="00616F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Default="004A1042" w:rsidP="004A1042">
    <w:pPr>
      <w:pStyle w:val="a4"/>
      <w:pBdr>
        <w:bottom w:val="single" w:sz="12" w:space="1" w:color="auto"/>
      </w:pBdr>
      <w:rPr>
        <w:rtl/>
      </w:rPr>
    </w:pPr>
  </w:p>
  <w:p w:rsidR="002E2705" w:rsidRDefault="004A1042" w:rsidP="002E2705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כנפי נשרים </w:t>
    </w:r>
    <w:r w:rsidR="002E2705">
      <w:rPr>
        <w:rFonts w:hint="cs"/>
        <w:color w:val="002060"/>
        <w:sz w:val="24"/>
        <w:szCs w:val="24"/>
        <w:rtl/>
      </w:rPr>
      <w:t>22</w:t>
    </w:r>
    <w:r w:rsidRPr="00544708">
      <w:rPr>
        <w:rFonts w:hint="cs"/>
        <w:color w:val="002060"/>
        <w:sz w:val="24"/>
        <w:szCs w:val="24"/>
        <w:rtl/>
      </w:rPr>
      <w:t>, ירושלים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6FC2" w:rsidRDefault="00616FC2">
      <w:r>
        <w:separator/>
      </w:r>
    </w:p>
  </w:footnote>
  <w:footnote w:type="continuationSeparator" w:id="0">
    <w:p w:rsidR="00616FC2" w:rsidRDefault="00616FC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Pr="00544708" w:rsidRDefault="004A1042" w:rsidP="004A1042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>מדינת ישראל</w:t>
    </w:r>
  </w:p>
  <w:p w:rsidR="004A1042" w:rsidRPr="00544708" w:rsidRDefault="004A1042" w:rsidP="002E2705">
    <w:pPr>
      <w:pStyle w:val="a3"/>
      <w:jc w:val="center"/>
      <w:rPr>
        <w:b/>
        <w:bCs/>
        <w:color w:val="002060"/>
        <w:rtl/>
      </w:rPr>
    </w:pPr>
    <w:r w:rsidRPr="00544708">
      <w:rPr>
        <w:rFonts w:hint="cs"/>
        <w:b/>
        <w:bCs/>
        <w:color w:val="002060"/>
        <w:rtl/>
      </w:rPr>
      <w:t xml:space="preserve">משרד </w:t>
    </w:r>
    <w:r w:rsidR="002E2705">
      <w:rPr>
        <w:rFonts w:hint="cs"/>
        <w:b/>
        <w:bCs/>
        <w:color w:val="002060"/>
        <w:rtl/>
      </w:rPr>
      <w:t xml:space="preserve">החינוך </w:t>
    </w:r>
  </w:p>
  <w:p w:rsidR="004A1042" w:rsidRPr="00544708" w:rsidRDefault="00783D1E" w:rsidP="005B5F98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אגף א' קשרי חוץ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643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F0F1B"/>
    <w:rsid w:val="0010325F"/>
    <w:rsid w:val="0015689C"/>
    <w:rsid w:val="0018248B"/>
    <w:rsid w:val="00192356"/>
    <w:rsid w:val="0020590A"/>
    <w:rsid w:val="00221E23"/>
    <w:rsid w:val="00223D91"/>
    <w:rsid w:val="00276DB4"/>
    <w:rsid w:val="002A2E76"/>
    <w:rsid w:val="002C49BA"/>
    <w:rsid w:val="002D158B"/>
    <w:rsid w:val="002E2705"/>
    <w:rsid w:val="0035267C"/>
    <w:rsid w:val="00354D79"/>
    <w:rsid w:val="003A6165"/>
    <w:rsid w:val="003F5D1B"/>
    <w:rsid w:val="00452AA4"/>
    <w:rsid w:val="004A1042"/>
    <w:rsid w:val="004C20C9"/>
    <w:rsid w:val="00507162"/>
    <w:rsid w:val="0051577A"/>
    <w:rsid w:val="005378ED"/>
    <w:rsid w:val="00544708"/>
    <w:rsid w:val="005917B2"/>
    <w:rsid w:val="005B5F98"/>
    <w:rsid w:val="005D3926"/>
    <w:rsid w:val="00615794"/>
    <w:rsid w:val="00616FC2"/>
    <w:rsid w:val="00621AC9"/>
    <w:rsid w:val="00631BA2"/>
    <w:rsid w:val="00633D10"/>
    <w:rsid w:val="0065359E"/>
    <w:rsid w:val="0069031D"/>
    <w:rsid w:val="006D573A"/>
    <w:rsid w:val="006E1373"/>
    <w:rsid w:val="00702131"/>
    <w:rsid w:val="00783D1E"/>
    <w:rsid w:val="007C3C97"/>
    <w:rsid w:val="00892EBD"/>
    <w:rsid w:val="008B2471"/>
    <w:rsid w:val="008D3ACE"/>
    <w:rsid w:val="00911CB4"/>
    <w:rsid w:val="009C19F4"/>
    <w:rsid w:val="00A02ACD"/>
    <w:rsid w:val="00A34EA4"/>
    <w:rsid w:val="00A57CF7"/>
    <w:rsid w:val="00A63539"/>
    <w:rsid w:val="00A6497D"/>
    <w:rsid w:val="00AA74B0"/>
    <w:rsid w:val="00AB2898"/>
    <w:rsid w:val="00AE2997"/>
    <w:rsid w:val="00B42813"/>
    <w:rsid w:val="00B43669"/>
    <w:rsid w:val="00BF0792"/>
    <w:rsid w:val="00C25352"/>
    <w:rsid w:val="00C84972"/>
    <w:rsid w:val="00CC5023"/>
    <w:rsid w:val="00D1799B"/>
    <w:rsid w:val="00DA0ECE"/>
    <w:rsid w:val="00DD205E"/>
    <w:rsid w:val="00E55595"/>
    <w:rsid w:val="00E5770F"/>
    <w:rsid w:val="00E65EAA"/>
    <w:rsid w:val="00E75D53"/>
    <w:rsid w:val="00E86D05"/>
    <w:rsid w:val="00EA7946"/>
    <w:rsid w:val="00EC66E5"/>
    <w:rsid w:val="00EF370E"/>
    <w:rsid w:val="00F054B2"/>
    <w:rsid w:val="00FA6D4B"/>
    <w:rsid w:val="00FE483D"/>
    <w:rsid w:val="00FE65E2"/>
    <w:rsid w:val="00FF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0</TotalTime>
  <Pages>1</Pages>
  <Words>251</Words>
  <Characters>1256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1504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גלית דוד</cp:lastModifiedBy>
  <cp:revision>2</cp:revision>
  <cp:lastPrinted>2021-12-27T13:13:00Z</cp:lastPrinted>
  <dcterms:created xsi:type="dcterms:W3CDTF">2021-12-27T13:39:00Z</dcterms:created>
  <dcterms:modified xsi:type="dcterms:W3CDTF">2021-12-27T13:39:00Z</dcterms:modified>
</cp:coreProperties>
</file>